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33AF9" w:rsidRDefault="003114E1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7081520</wp:posOffset>
                </wp:positionH>
                <wp:positionV relativeFrom="paragraph">
                  <wp:posOffset>-922655</wp:posOffset>
                </wp:positionV>
                <wp:extent cx="1656080" cy="292100"/>
                <wp:effectExtent l="0" t="0" r="0" b="0"/>
                <wp:wrapNone/>
                <wp:docPr id="2" name="Tekstfel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08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114E1" w:rsidRDefault="003114E1" w:rsidP="003114E1">
                            <w:pPr>
                              <w:jc w:val="center"/>
                            </w:pPr>
                            <w:r>
                              <w:t>468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margin-left:557.6pt;margin-top:-72.65pt;width:130.4pt;height:2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" filled="f" stroked="f" strokeweight=".5pt">
                <v:textbox>
                  <w:txbxContent>
                    <w:p w:rsidR="003114E1" w:rsidRDefault="003114E1" w:rsidP="003114E1">
                      <w:pPr>
                        <w:jc w:val="center"/>
                      </w:pPr>
                      <w:r>
                        <w:t>468 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EF93B5" wp14:editId="47024B03">
                <wp:simplePos x="0" y="0"/>
                <wp:positionH relativeFrom="column">
                  <wp:posOffset>-337445</wp:posOffset>
                </wp:positionH>
                <wp:positionV relativeFrom="paragraph">
                  <wp:posOffset>-421005</wp:posOffset>
                </wp:positionV>
                <wp:extent cx="637082" cy="292308"/>
                <wp:effectExtent l="0" t="0" r="0" b="0"/>
                <wp:wrapNone/>
                <wp:docPr id="6" name="Tekstfel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082" cy="2923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114E1" w:rsidRDefault="003114E1" w:rsidP="003114E1">
                            <w:r>
                              <w:t>38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F93B5" id="Tekstfelt 6" o:spid="_x0000_s1027" type="#_x0000_t202" style="position:absolute;margin-left:-26.55pt;margin-top:-33.15pt;width:50.15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" filled="f" stroked="f" strokeweight=".5pt">
                <v:textbox>
                  <w:txbxContent>
                    <w:p w:rsidR="003114E1" w:rsidRDefault="003114E1" w:rsidP="003114E1">
                      <w:r>
                        <w:t>38 mm</w:t>
                      </w:r>
                    </w:p>
                  </w:txbxContent>
                </v:textbox>
              </v:shape>
            </w:pict>
          </mc:Fallback>
        </mc:AlternateContent>
      </w:r>
      <w:r w:rsidR="006B777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17136000" cy="1008000"/>
                <wp:effectExtent l="0" t="0" r="0" b="0"/>
                <wp:wrapNone/>
                <wp:docPr id="5" name="Tekstfel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6000" cy="100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B777E" w:rsidRPr="006B777E" w:rsidRDefault="006B777E" w:rsidP="006B777E">
                            <w:pPr>
                              <w:jc w:val="center"/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r w:rsidRPr="006B777E"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  <w:t>Indsæt din tekst 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felt 5" o:spid="_x0000_s1026" type="#_x0000_t202" style="position:absolute;margin-left:0;margin-top:0;width:1349.3pt;height:79.35pt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" fillcolor="white [3201]" stroked="f" strokeweight=".5pt">
                <v:textbox>
                  <w:txbxContent>
                    <w:p w:rsidR="006B777E" w:rsidRPr="006B777E" w:rsidRDefault="006B777E" w:rsidP="006B777E">
                      <w:pPr>
                        <w:jc w:val="center"/>
                        <w:rPr>
                          <w:rFonts w:ascii="Arial" w:hAnsi="Arial" w:cs="Arial"/>
                          <w:sz w:val="96"/>
                          <w:szCs w:val="96"/>
                        </w:rPr>
                      </w:pPr>
                      <w:r w:rsidRPr="006B777E">
                        <w:rPr>
                          <w:rFonts w:ascii="Arial" w:hAnsi="Arial" w:cs="Arial"/>
                          <w:sz w:val="96"/>
                          <w:szCs w:val="96"/>
                        </w:rPr>
                        <w:t>Indsæt din tekst her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A0A3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17496000" cy="1368000"/>
                <wp:effectExtent l="0" t="0" r="17780" b="16510"/>
                <wp:wrapNone/>
                <wp:docPr id="4" name="Rektange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6000" cy="136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15444F" id="Rektangel 4" o:spid="_x0000_s1026" style="position:absolute;margin-left:0;margin-top:0;width:1377.65pt;height:107.7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" fillcolor="white [3201]" strokecolor="black [3200]" strokeweight="1pt">
                <w10:wrap anchorx="page" anchory="page"/>
              </v:rect>
            </w:pict>
          </mc:Fallback>
        </mc:AlternateContent>
      </w:r>
      <w:r w:rsidR="002178C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FFCA92" wp14:editId="240B2127">
                <wp:simplePos x="0" y="0"/>
                <wp:positionH relativeFrom="column">
                  <wp:posOffset>6919824</wp:posOffset>
                </wp:positionH>
                <wp:positionV relativeFrom="paragraph">
                  <wp:posOffset>-6932711</wp:posOffset>
                </wp:positionV>
                <wp:extent cx="1368000" cy="16848000"/>
                <wp:effectExtent l="0" t="5715" r="10795" b="10795"/>
                <wp:wrapNone/>
                <wp:docPr id="3" name="Rektange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368000" cy="1684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A12A57" id="Rektangel 3" o:spid="_x0000_s1026" style="position:absolute;margin-left:544.85pt;margin-top:-545.9pt;width:107.7pt;height:1326.6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" fillcolor="white [3201]" strokecolor="black [3200]" strokeweight="1pt"/>
            </w:pict>
          </mc:Fallback>
        </mc:AlternateContent>
      </w:r>
      <w:r w:rsidR="002178C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3342141</wp:posOffset>
                </wp:positionH>
                <wp:positionV relativeFrom="paragraph">
                  <wp:posOffset>43690</wp:posOffset>
                </wp:positionV>
                <wp:extent cx="1944000" cy="8208000"/>
                <wp:effectExtent l="5080" t="0" r="17145" b="17145"/>
                <wp:wrapNone/>
                <wp:docPr id="1" name="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44000" cy="820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35E4C9" id="Rektangel 1" o:spid="_x0000_s1026" style="position:absolute;margin-left:263.15pt;margin-top:3.45pt;width:153.05pt;height:646.3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" fillcolor="white [3201]" strokecolor="black [3200]" strokeweight="1pt"/>
            </w:pict>
          </mc:Fallback>
        </mc:AlternateContent>
      </w:r>
    </w:p>
    <w:sectPr w:rsidR="00433AF9" w:rsidSect="005A0A33">
      <w:pgSz w:w="28340" w:h="25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8C6"/>
    <w:rsid w:val="002178C6"/>
    <w:rsid w:val="003114E1"/>
    <w:rsid w:val="00353EDC"/>
    <w:rsid w:val="00563550"/>
    <w:rsid w:val="005A0A33"/>
    <w:rsid w:val="006B777E"/>
    <w:rsid w:val="008E4746"/>
    <w:rsid w:val="0093453F"/>
    <w:rsid w:val="00AA6290"/>
    <w:rsid w:val="00AC7185"/>
    <w:rsid w:val="00D84138"/>
    <w:rsid w:val="00F9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2ED5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E5B2EC-A949-784B-B05C-E28E8A8BA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RT_Ultima_skabelon.dotx</Template>
  <TotalTime>1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Roikjær Nielsen</dc:creator>
  <cp:keywords/>
  <dc:description/>
  <cp:lastModifiedBy>Maia Roikjær Nielsen</cp:lastModifiedBy>
  <cp:revision>2</cp:revision>
  <dcterms:created xsi:type="dcterms:W3CDTF">2020-11-27T12:56:00Z</dcterms:created>
  <dcterms:modified xsi:type="dcterms:W3CDTF">2020-11-27T12:56:00Z</dcterms:modified>
</cp:coreProperties>
</file>